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DD0" w:rsidRDefault="00472DD0" w:rsidP="00222122">
      <w:pPr>
        <w:pStyle w:val="NoSpacing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</w:t>
      </w:r>
    </w:p>
    <w:p w:rsidR="00472DD0" w:rsidRDefault="00472DD0" w:rsidP="00222122">
      <w:pPr>
        <w:pStyle w:val="NoSpacing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5" o:spid="_x0000_s1026" type="#_x0000_t75" style="position:absolute;left:0;text-align:left;margin-left:22.1pt;margin-top:70.35pt;width:430.5pt;height:323.55pt;z-index:-251663872;visibility:visible">
            <v:imagedata r:id="rId5" o:title=""/>
          </v:shape>
        </w:pict>
      </w:r>
      <w:r w:rsidRPr="00FC7EC4">
        <w:rPr>
          <w:rFonts w:ascii="Times New Roman" w:hAnsi="Times New Roman"/>
          <w:sz w:val="28"/>
          <w:szCs w:val="28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484.2pt;height:189pt" adj="6924" fillcolor="#60c" strokecolor="#c9f">
            <v:fill color2="#c0c" focus="100%" type="gradient"/>
            <v:shadow on="t" color="#99f" opacity="52429f" offset="3pt,3pt"/>
            <v:textpath style="font-family:&quot;Impact&quot;;v-text-kern:t" trim="t" fitpath="t" string="«Легче, чем пожар тушить , &#10;нам его предупредить»."/>
          </v:shape>
        </w:pic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B33805">
      <w:pPr>
        <w:pStyle w:val="NoSpacing"/>
        <w:spacing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ВЫПОЛНИЛИ: Шарычева Е.Е.,ученица 8 класса</w:t>
      </w:r>
    </w:p>
    <w:p w:rsidR="00472DD0" w:rsidRDefault="00472DD0" w:rsidP="001B1FC2">
      <w:pPr>
        <w:pStyle w:val="NoSpacing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Юрьев М.И., ученик 8 класса</w:t>
      </w:r>
    </w:p>
    <w:p w:rsidR="00472DD0" w:rsidRPr="00222122" w:rsidRDefault="00472DD0" w:rsidP="001B1FC2">
      <w:pPr>
        <w:pStyle w:val="NoSpacing"/>
        <w:spacing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РУКОВОДИТЕЛЬ: Лукина Е.М., заместитель директора по ВР</w:t>
      </w:r>
    </w:p>
    <w:p w:rsidR="00472DD0" w:rsidRDefault="00472DD0" w:rsidP="00B33805">
      <w:pPr>
        <w:pStyle w:val="NoSpacing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B33805">
      <w:pPr>
        <w:pStyle w:val="NoSpacing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2016 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Актуальность проекта: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222122">
        <w:rPr>
          <w:rFonts w:ascii="Times New Roman" w:hAnsi="Times New Roman"/>
          <w:sz w:val="28"/>
          <w:szCs w:val="28"/>
        </w:rPr>
        <w:t>Без огня немыслима жизнь на Земле, но огонь и причина смерти. От огня страдают и погибают люди, животные растения, сгорают  строения, выгорают селения, города и леса.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222122">
        <w:rPr>
          <w:rFonts w:ascii="Times New Roman" w:hAnsi="Times New Roman"/>
          <w:sz w:val="28"/>
          <w:szCs w:val="28"/>
        </w:rPr>
        <w:t xml:space="preserve">Ежегодно в Российской Федерации около 7 тысяч пожаров происходит вследствие детской шалости с огнем, каждый второй пожар из-за неосторожного с ним обращения. Колосальный ущерб приносят пожары  также лесному хозяйству. 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222122">
        <w:rPr>
          <w:rFonts w:ascii="Times New Roman" w:hAnsi="Times New Roman"/>
          <w:sz w:val="28"/>
          <w:szCs w:val="28"/>
        </w:rPr>
        <w:t>Необходимо изменить сознание и отношение людей к этой проблеме. Чтобы это произошло нужно начинать эту работу с детского возраста. Родителям и учителям надо объединить усилия  для формирования у детей культуры пожаробезопасного поведения дома и на природе.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Гипотеза исследования: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222122">
        <w:rPr>
          <w:rFonts w:ascii="Times New Roman" w:hAnsi="Times New Roman"/>
          <w:sz w:val="28"/>
          <w:szCs w:val="28"/>
        </w:rPr>
        <w:t>Мы считаем, что пожары просто так не возникают, для этого должны быть причины. Если знать причины пожаров и правила противопожарной безопасности, то можно сократить количество пожаров</w:t>
      </w:r>
      <w:r>
        <w:rPr>
          <w:rFonts w:ascii="Times New Roman" w:hAnsi="Times New Roman"/>
          <w:sz w:val="28"/>
          <w:szCs w:val="28"/>
        </w:rPr>
        <w:t xml:space="preserve"> в лесу</w:t>
      </w:r>
      <w:r w:rsidRPr="00222122">
        <w:rPr>
          <w:rFonts w:ascii="Times New Roman" w:hAnsi="Times New Roman"/>
          <w:sz w:val="28"/>
          <w:szCs w:val="28"/>
        </w:rPr>
        <w:t>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Цель проекта:</w:t>
      </w:r>
      <w:r w:rsidRPr="00222122">
        <w:rPr>
          <w:rFonts w:ascii="Times New Roman" w:hAnsi="Times New Roman"/>
          <w:sz w:val="28"/>
          <w:szCs w:val="28"/>
        </w:rPr>
        <w:t xml:space="preserve"> </w:t>
      </w:r>
    </w:p>
    <w:p w:rsidR="00472DD0" w:rsidRPr="00B3380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222122">
        <w:rPr>
          <w:rFonts w:ascii="Times New Roman" w:hAnsi="Times New Roman"/>
          <w:sz w:val="28"/>
          <w:szCs w:val="28"/>
        </w:rPr>
        <w:t>Формирование у детей основ пожарной безопасности, навыков осознанного, безопасного поведения</w:t>
      </w:r>
      <w:r>
        <w:rPr>
          <w:rFonts w:ascii="Times New Roman" w:hAnsi="Times New Roman"/>
          <w:sz w:val="28"/>
          <w:szCs w:val="28"/>
        </w:rPr>
        <w:t xml:space="preserve"> в лесу</w:t>
      </w:r>
      <w:r w:rsidRPr="00222122">
        <w:rPr>
          <w:rFonts w:ascii="Times New Roman" w:hAnsi="Times New Roman"/>
          <w:sz w:val="28"/>
          <w:szCs w:val="28"/>
        </w:rPr>
        <w:t xml:space="preserve">, создание условий для усвоения и закрепления знаний обучающихя о правилах пожарной безопасности. 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Задачи проекта: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привлечь внимание школьников, родителей и общественности  к данному вопросу и участию в проекте;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уточнить, систематизировать и углубить знания детей о правилах пожарной безопасности, формировать привычки их соблюдения;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систематизировать знания детей о поведении детей в лесу, при проведении экскурсий, походов;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учить детей правилам поведения в экстремальной ситуации (набирать номер телефона пожарной части, вести диалог с диспетчером по телефону, чётко называть свой адрес;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познакомить со средствами пожаротушения;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расширить знания детей о работе пожарного;</w:t>
      </w:r>
    </w:p>
    <w:p w:rsidR="00472DD0" w:rsidRPr="00222122" w:rsidRDefault="00472DD0" w:rsidP="00B33805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22122">
        <w:rPr>
          <w:rFonts w:ascii="Times New Roman" w:hAnsi="Times New Roman"/>
          <w:sz w:val="28"/>
          <w:szCs w:val="28"/>
        </w:rPr>
        <w:t>воспитывать в детях уверенность в своих силах, проводить работу по преодолению страха перед огнём.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Тип проекта:</w:t>
      </w:r>
      <w:r w:rsidRPr="00222122">
        <w:rPr>
          <w:rFonts w:ascii="Times New Roman" w:hAnsi="Times New Roman"/>
          <w:sz w:val="28"/>
          <w:szCs w:val="28"/>
        </w:rPr>
        <w:t xml:space="preserve"> информационно-практический.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Время реализации проекта:</w:t>
      </w:r>
      <w:r w:rsidRPr="00222122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2</w:t>
      </w:r>
      <w:r w:rsidRPr="00222122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а</w:t>
      </w:r>
      <w:r w:rsidRPr="00222122">
        <w:rPr>
          <w:rFonts w:ascii="Times New Roman" w:hAnsi="Times New Roman"/>
          <w:sz w:val="28"/>
          <w:szCs w:val="28"/>
        </w:rPr>
        <w:t>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Участники проекта: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учителя;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учащиеся 1-11 классов;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работники пожарной части;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работники лесного хозяйства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родители;</w:t>
      </w:r>
    </w:p>
    <w:p w:rsidR="00472DD0" w:rsidRPr="00222122" w:rsidRDefault="00472DD0" w:rsidP="00595201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жители села Красный Бор.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Ожидаемые результаты: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правильное поведение в экстремальной ситуации;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правильное поведение в лесу;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знание средств пожаротушения;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умение правильно действовать в случае обнаружения пожара;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осознанное выполнение правил противопожарной безопасности;</w:t>
      </w:r>
    </w:p>
    <w:p w:rsidR="00472DD0" w:rsidRPr="00222122" w:rsidRDefault="00472DD0" w:rsidP="00595201">
      <w:pPr>
        <w:pStyle w:val="NoSpacing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изменение отношения родителей и общественности к данной проблеме.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595201">
      <w:pPr>
        <w:pStyle w:val="NoSpacing"/>
        <w:spacing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План проведения проекта: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42"/>
        <w:gridCol w:w="2076"/>
        <w:gridCol w:w="3625"/>
        <w:gridCol w:w="1755"/>
        <w:gridCol w:w="2133"/>
      </w:tblGrid>
      <w:tr w:rsidR="00472DD0" w:rsidRPr="008A6E2E" w:rsidTr="008A6E2E">
        <w:tc>
          <w:tcPr>
            <w:tcW w:w="442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2076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362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175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133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472DD0" w:rsidRPr="008A6E2E" w:rsidTr="008A6E2E">
        <w:trPr>
          <w:trHeight w:val="7645"/>
        </w:trPr>
        <w:tc>
          <w:tcPr>
            <w:tcW w:w="442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76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8A6E2E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</w:tc>
        <w:tc>
          <w:tcPr>
            <w:tcW w:w="362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Выявление уровня знаний учащихся по проблемам,  заинтересованности в участии в проекте и готовности к проектной деятельности методом </w:t>
            </w:r>
            <w:hyperlink r:id="rId6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беседы</w:t>
              </w:r>
            </w:hyperlink>
            <w:r w:rsidRPr="008A6E2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Представление родителям краткой </w:t>
            </w:r>
            <w:hyperlink r:id="rId7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(приложение фото</w:t>
              </w:r>
            </w:hyperlink>
            <w:r w:rsidRPr="008A6E2E">
              <w:t xml:space="preserve"> 1)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Изготовление </w:t>
            </w:r>
            <w:hyperlink r:id="rId8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плакатов</w:t>
              </w:r>
            </w:hyperlink>
            <w:r w:rsidRPr="008A6E2E">
              <w:rPr>
                <w:rFonts w:ascii="Times New Roman" w:hAnsi="Times New Roman"/>
                <w:sz w:val="28"/>
                <w:szCs w:val="28"/>
              </w:rPr>
              <w:t xml:space="preserve"> по пожарной безопасности. 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Работа со </w:t>
            </w:r>
            <w:hyperlink r:id="rId9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справочной литературой</w:t>
              </w:r>
            </w:hyperlink>
            <w:r w:rsidRPr="008A6E2E">
              <w:rPr>
                <w:rFonts w:ascii="Times New Roman" w:hAnsi="Times New Roman"/>
                <w:sz w:val="28"/>
                <w:szCs w:val="28"/>
              </w:rPr>
              <w:t xml:space="preserve">, поиску информации в сети Интернет.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Создание инициативной группы проекта.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Формулирование проблемы, цели, задач и сроков реализации проекта;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Разработка плана реализации проекта </w:t>
            </w:r>
          </w:p>
        </w:tc>
        <w:tc>
          <w:tcPr>
            <w:tcW w:w="175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01.09.-15.09.2015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01.09-15.09.2015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Сентябрь, 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Сентябрь, октябрь 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Сентябрь, 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Октябрь, 2015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Совет ДОО имени Н.Г.Маркина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Шарычева Е.Е.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Юрьев М.И., 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</w:tc>
      </w:tr>
      <w:tr w:rsidR="00472DD0" w:rsidRPr="008A6E2E" w:rsidTr="008A6E2E">
        <w:tc>
          <w:tcPr>
            <w:tcW w:w="442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76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8A6E2E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</w:tc>
        <w:tc>
          <w:tcPr>
            <w:tcW w:w="362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формирование пожарной дружины школы «Юный спасатель» (приложение фото 2);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проведение </w:t>
            </w:r>
            <w:hyperlink r:id="rId10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обучающих занятий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по оказанию первой медицинской помощи при отравлении угарным газом, травмах и переломах при пожаре (приложение фото 3);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</w:t>
            </w:r>
            <w:hyperlink r:id="rId11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посещ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HYPERLINK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 xml:space="preserve"> "../материалыдляролика/видео/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MVI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_0816.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AVI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"</w:t>
              </w:r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ение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</w:t>
            </w:r>
            <w:hyperlink r:id="rId12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пожарн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HYPERLINK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 xml:space="preserve"> "../материалыдляролика/видео/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MVI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_0816.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AVI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"</w:t>
              </w:r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ой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</w:t>
            </w:r>
            <w:hyperlink r:id="rId13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част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HYPERLINK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 xml:space="preserve"> "../материалыдляролика/видео/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MVI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_0816.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  <w:lang w:val="en-US"/>
                </w:rPr>
                <w:t>AVI</w:t>
              </w:r>
              <w:r w:rsidRPr="008A6E2E">
                <w:rPr>
                  <w:rFonts w:ascii="Times New Roman" w:hAnsi="Times New Roman"/>
                  <w:vanish/>
                  <w:color w:val="00000A"/>
                  <w:sz w:val="28"/>
                  <w:szCs w:val="28"/>
                </w:rPr>
                <w:t>"</w:t>
              </w:r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и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, и знакомство</w:t>
            </w:r>
            <w:r w:rsidRPr="008A6E2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 пожарной техникой, пожарно-техническим вооружением, системами противопожарной защиты (приложение фото 4, 41, 42, 43);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- </w:t>
            </w:r>
            <w:hyperlink r:id="rId14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посещение детского сада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с выступлением, в котором детям напомнили правила поведения на новогоднем утреннике и правила обращения с пиротехникой, обращения с огнем, электроприборами (приложение фото 5);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праздник  </w:t>
            </w:r>
            <w:hyperlink r:id="rId15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«Мы пожарными растём»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для начальной школы (приложение фото 6);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</w:t>
            </w:r>
            <w:r w:rsidRPr="008A6E2E">
              <w:rPr>
                <w:rFonts w:ascii="Times New Roman" w:hAnsi="Times New Roman"/>
                <w:sz w:val="28"/>
                <w:szCs w:val="28"/>
              </w:rPr>
              <w:t>проведение агитационной работы для учеников 1 классов;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изготовление и раздача  </w:t>
            </w:r>
            <w:hyperlink r:id="rId16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буклетов</w:t>
              </w:r>
            </w:hyperlink>
            <w:r w:rsidRPr="008A6E2E">
              <w:t xml:space="preserve"> </w:t>
            </w: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(приложение фото 7)</w:t>
            </w:r>
            <w:r w:rsidRPr="008A6E2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оформление плакатов на противопожарную тематику;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- выступление на родительском собрании (приложение фото 8);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проведение </w:t>
            </w:r>
            <w:hyperlink r:id="rId17" w:history="1">
              <w:r w:rsidRPr="008A6E2E">
                <w:rPr>
                  <w:rFonts w:ascii="Times New Roman" w:hAnsi="Times New Roman"/>
                  <w:color w:val="00000A"/>
                  <w:sz w:val="28"/>
                  <w:szCs w:val="28"/>
                </w:rPr>
                <w:t>учебных</w:t>
              </w:r>
            </w:hyperlink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 тренировок «Умелыми действиями сохрани свою жизнь и жизнь других людей» (приложение фото 9, 91, 92);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- субботники на экологической тропе (приложение фото 10);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- проведение мероприятий по созданию защитной полосы в лесу (приложение фото 11);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- участие в конкурсах по основам безопасности жизнедеятельности(приложение фото 12) 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>- занятия с работниками лесничества по обеспечению пожаробезопасности(приложение фото 13) ;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color w:val="00000A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color w:val="00000A"/>
                <w:sz w:val="28"/>
                <w:szCs w:val="28"/>
              </w:rPr>
              <w:t xml:space="preserve">- занятия с сотрудниками пожарной части по систематизации знаний учащихся по пожаробезопасности (приложение фото 14) </w:t>
            </w:r>
          </w:p>
        </w:tc>
        <w:tc>
          <w:tcPr>
            <w:tcW w:w="175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Сентябрь, октябрь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Январь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Ежеквартально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Октябрь-март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Октябрь, апрель, май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Сентябрь, апрель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По мере проведения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Регулярно </w:t>
            </w:r>
          </w:p>
        </w:tc>
        <w:tc>
          <w:tcPr>
            <w:tcW w:w="2133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Гурьев В.В., преподаватель-организатор ОБЖ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Гурьев В.В., преподаватель-организатор ОБЖ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Сотрудники ПЧ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Аристова Д.А.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Совет ДОО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Совет ДОО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Совет ДОО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</w:tc>
      </w:tr>
      <w:tr w:rsidR="00472DD0" w:rsidRPr="008A6E2E" w:rsidTr="008A6E2E">
        <w:tc>
          <w:tcPr>
            <w:tcW w:w="442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76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Заключительный этап</w:t>
            </w:r>
          </w:p>
        </w:tc>
        <w:tc>
          <w:tcPr>
            <w:tcW w:w="362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Оформление электронного пакета всех документов проекта 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Представление результатов на конкурсе Дружин юных пожарных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- Рефлексия участников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Подведение </w:t>
            </w:r>
            <w:hyperlink r:id="rId18" w:history="1">
              <w:r w:rsidRPr="008A6E2E">
                <w:rPr>
                  <w:rFonts w:ascii="Times New Roman" w:hAnsi="Times New Roman"/>
                  <w:sz w:val="28"/>
                  <w:szCs w:val="28"/>
                </w:rPr>
                <w:t>итогов</w:t>
              </w:r>
            </w:hyperlink>
            <w:r w:rsidRPr="008A6E2E">
              <w:rPr>
                <w:rFonts w:ascii="Times New Roman" w:hAnsi="Times New Roman"/>
                <w:sz w:val="28"/>
                <w:szCs w:val="28"/>
              </w:rPr>
              <w:t xml:space="preserve"> конкурса плакатов «Я и пожарная безопасность»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 xml:space="preserve">- Подведение итогов проекта 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Определение возможных перспектив дальнейшего развития проекта</w:t>
            </w:r>
          </w:p>
        </w:tc>
        <w:tc>
          <w:tcPr>
            <w:tcW w:w="1755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Ноябрь, 2016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Май, 2016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Ноябрь, 2016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Октябрь, 2016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Аристова Д.А.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Гурьев В.В.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Лукина Е.М.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E2E">
              <w:rPr>
                <w:rFonts w:ascii="Times New Roman" w:hAnsi="Times New Roman"/>
                <w:sz w:val="28"/>
                <w:szCs w:val="28"/>
              </w:rPr>
              <w:t>Инициативная группа</w:t>
            </w: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72DD0" w:rsidRPr="008A6E2E" w:rsidRDefault="00472DD0" w:rsidP="008A6E2E">
            <w:pPr>
              <w:pStyle w:val="NoSpacing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color w:val="00000A"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color w:val="00000A"/>
          <w:sz w:val="28"/>
          <w:szCs w:val="28"/>
        </w:rPr>
        <w:t>Продукт проектной деятельности:</w:t>
      </w:r>
    </w:p>
    <w:p w:rsidR="00472DD0" w:rsidRPr="00E3458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Создание ДЮП </w:t>
      </w:r>
      <w:r w:rsidRPr="00E34580">
        <w:rPr>
          <w:rFonts w:ascii="Times New Roman" w:hAnsi="Times New Roman"/>
          <w:sz w:val="28"/>
          <w:szCs w:val="28"/>
        </w:rPr>
        <w:t>«</w:t>
      </w:r>
      <w:r w:rsidRPr="00222122">
        <w:rPr>
          <w:rFonts w:ascii="Times New Roman" w:hAnsi="Times New Roman"/>
          <w:sz w:val="28"/>
          <w:szCs w:val="28"/>
        </w:rPr>
        <w:t>Юный спасатель</w:t>
      </w:r>
      <w:r>
        <w:rPr>
          <w:rFonts w:ascii="Times New Roman" w:hAnsi="Times New Roman"/>
          <w:sz w:val="28"/>
          <w:szCs w:val="28"/>
        </w:rPr>
        <w:t>»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Агитационный плакат «Соблюдай правила пожарной безопасности» в школе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Буклеты для детей и родителей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Детская итоговая презентация (фотоотчет);</w:t>
      </w:r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Участие в конкурсе ДЮП</w:t>
      </w:r>
      <w:r w:rsidRPr="00836285">
        <w:rPr>
          <w:rFonts w:ascii="Times New Roman" w:hAnsi="Times New Roman"/>
          <w:sz w:val="28"/>
          <w:szCs w:val="28"/>
        </w:rPr>
        <w:t>.</w:t>
      </w:r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22122">
        <w:rPr>
          <w:rFonts w:ascii="Times New Roman" w:hAnsi="Times New Roman"/>
          <w:b/>
          <w:bCs/>
          <w:i/>
          <w:iCs/>
          <w:sz w:val="28"/>
          <w:szCs w:val="28"/>
        </w:rPr>
        <w:t>Список ресурсов:</w:t>
      </w:r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Меры безопасности. Краткие рекомендации по поведению в экстремальной ситуации. </w:t>
      </w:r>
      <w:r w:rsidRPr="00222122">
        <w:rPr>
          <w:rFonts w:ascii="Times New Roman" w:hAnsi="Times New Roman"/>
          <w:sz w:val="28"/>
          <w:szCs w:val="28"/>
        </w:rPr>
        <w:br/>
      </w:r>
      <w:hyperlink r:id="rId19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chronicl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chat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security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htm</w:t>
        </w:r>
      </w:hyperlink>
      <w:r w:rsidRPr="00836285">
        <w:rPr>
          <w:rFonts w:ascii="Times New Roman" w:hAnsi="Times New Roman"/>
          <w:sz w:val="28"/>
          <w:szCs w:val="28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Портал детской безопасности 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hyperlink r:id="rId20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www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spas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-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extreme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Pr="00222122">
        <w:rPr>
          <w:rFonts w:ascii="Times New Roman" w:hAnsi="Times New Roman"/>
          <w:sz w:val="28"/>
          <w:szCs w:val="28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Поурочное и тематическое планирование на сайте Безопасность жизнедеятельности. Санкт-Петербург. </w:t>
      </w:r>
    </w:p>
    <w:p w:rsidR="00472DD0" w:rsidRPr="00D75BFC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hyperlink r:id="rId21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vitalactiv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narod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planning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htm</w:t>
        </w:r>
      </w:hyperlink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ОБЖ. Информационно-методическое издание для преподавателей. </w:t>
      </w:r>
      <w:r w:rsidRPr="00222122">
        <w:rPr>
          <w:rFonts w:ascii="Times New Roman" w:hAnsi="Times New Roman"/>
          <w:sz w:val="28"/>
          <w:szCs w:val="28"/>
        </w:rPr>
        <w:br/>
      </w:r>
      <w:hyperlink r:id="rId22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www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school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-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obz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org</w:t>
        </w:r>
      </w:hyperlink>
      <w:r w:rsidRPr="00836285">
        <w:rPr>
          <w:rFonts w:ascii="Times New Roman" w:hAnsi="Times New Roman"/>
          <w:sz w:val="28"/>
          <w:szCs w:val="28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Раздел ОБЖ фестиваля педагогических идей «Открытый урок» на сайте ИД «Первое сентября». </w:t>
      </w:r>
    </w:p>
    <w:p w:rsidR="00472DD0" w:rsidRPr="00D75BFC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hyperlink r:id="rId23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festival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.1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september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/2003_2004/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index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php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?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subject</w:t>
        </w:r>
        <w:r w:rsidRPr="00D75BFC">
          <w:rPr>
            <w:rFonts w:ascii="Times New Roman" w:hAnsi="Times New Roman"/>
            <w:color w:val="0000FF"/>
            <w:sz w:val="28"/>
            <w:szCs w:val="28"/>
            <w:u w:val="single"/>
          </w:rPr>
          <w:t>=12</w:t>
        </w:r>
      </w:hyperlink>
      <w:r w:rsidRPr="00D75BFC">
        <w:rPr>
          <w:rFonts w:ascii="Times New Roman" w:hAnsi="Times New Roman"/>
          <w:sz w:val="28"/>
          <w:szCs w:val="28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 xml:space="preserve">Справочник пожарного: статьи, законы, аварийно-спасательный инструмент, защитная одежда и др. </w:t>
      </w:r>
    </w:p>
    <w:p w:rsidR="00472DD0" w:rsidRPr="00836285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hyperlink r:id="rId24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www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.0-1.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r w:rsidRPr="00836285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</w:hyperlink>
      <w:r w:rsidRPr="00836285">
        <w:rPr>
          <w:rFonts w:ascii="Times New Roman" w:hAnsi="Times New Roman"/>
          <w:sz w:val="28"/>
          <w:szCs w:val="28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22122">
        <w:rPr>
          <w:rFonts w:ascii="Times New Roman" w:hAnsi="Times New Roman"/>
          <w:sz w:val="28"/>
          <w:szCs w:val="28"/>
        </w:rPr>
        <w:t>«ОБЖ в сказках».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hyperlink r:id="rId25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://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school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-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sector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relarn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tanya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schoolweb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gimn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1/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obj</w:t>
        </w:r>
        <w:r w:rsidRPr="00222122">
          <w:rPr>
            <w:rFonts w:ascii="Times New Roman" w:hAnsi="Times New Roman"/>
            <w:color w:val="0000FF"/>
            <w:sz w:val="28"/>
            <w:szCs w:val="28"/>
            <w:u w:val="single"/>
          </w:rPr>
          <w:t>/</w:t>
        </w:r>
      </w:hyperlink>
      <w:r w:rsidRPr="00222122">
        <w:rPr>
          <w:rFonts w:ascii="Times New Roman" w:hAnsi="Times New Roman"/>
          <w:sz w:val="28"/>
          <w:szCs w:val="28"/>
        </w:rPr>
        <w:t xml:space="preserve"> </w:t>
      </w:r>
    </w:p>
    <w:p w:rsidR="00472DD0" w:rsidRPr="00222122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color w:val="0000FF"/>
          <w:sz w:val="28"/>
          <w:szCs w:val="28"/>
          <w:u w:val="single"/>
          <w:lang w:val="en-US"/>
        </w:rPr>
      </w:pPr>
      <w:r w:rsidRPr="00222122">
        <w:rPr>
          <w:rFonts w:ascii="Times New Roman" w:hAnsi="Times New Roman"/>
          <w:sz w:val="28"/>
          <w:szCs w:val="28"/>
        </w:rPr>
        <w:t xml:space="preserve">Первая доврачебная помощь при травмах и заболеваниях. </w:t>
      </w:r>
      <w:r w:rsidRPr="00222122">
        <w:rPr>
          <w:rFonts w:ascii="Times New Roman" w:hAnsi="Times New Roman"/>
          <w:sz w:val="28"/>
          <w:szCs w:val="28"/>
        </w:rPr>
        <w:br/>
      </w:r>
      <w:hyperlink r:id="rId26" w:history="1">
        <w:r w:rsidRPr="00222122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http://tourism.yaroslavl.ru/AV/medbookm.htm</w:t>
        </w:r>
      </w:hyperlink>
      <w:r w:rsidRPr="00222122">
        <w:rPr>
          <w:rFonts w:ascii="Times New Roman" w:hAnsi="Times New Roman"/>
          <w:color w:val="0000FF"/>
          <w:sz w:val="28"/>
          <w:szCs w:val="28"/>
          <w:u w:val="single"/>
          <w:lang w:val="en-US"/>
        </w:rPr>
        <w:t xml:space="preserve"> </w: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F707D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_x0000_s1027" type="#_x0000_t75" style="position:absolute;left:0;text-align:left;margin-left:-45pt;margin-top:-18pt;width:351pt;height:220.6pt;z-index:251653632">
            <v:imagedata r:id="rId27" o:title="" cropbottom="10635f"/>
            <w10:wrap type="square"/>
          </v:shape>
        </w:pict>
      </w:r>
    </w:p>
    <w:p w:rsidR="00472DD0" w:rsidRDefault="00472DD0" w:rsidP="00222122">
      <w:pPr>
        <w:pStyle w:val="NoSpacing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472DD0" w:rsidRPr="002F707D" w:rsidRDefault="00472DD0" w:rsidP="002F707D">
      <w:r>
        <w:rPr>
          <w:noProof/>
        </w:rPr>
        <w:pict>
          <v:shape id="_x0000_s1028" type="#_x0000_t75" style="position:absolute;margin-left:-36.05pt;margin-top:23.7pt;width:222.55pt;height:306pt;z-index:251654656">
            <v:imagedata r:id="rId28" o:title="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>
      <w:r>
        <w:rPr>
          <w:noProof/>
        </w:rPr>
        <w:pict>
          <v:shape id="_x0000_s1029" type="#_x0000_t75" style="position:absolute;margin-left:-360.05pt;margin-top:6.05pt;width:324pt;height:243.05pt;z-index:-251660800">
            <v:imagedata r:id="rId29" o:title="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Default="00472DD0" w:rsidP="002F707D"/>
    <w:p w:rsidR="00472DD0" w:rsidRDefault="00472DD0" w:rsidP="002F707D"/>
    <w:p w:rsidR="00472DD0" w:rsidRPr="002F707D" w:rsidRDefault="00472DD0" w:rsidP="002F707D">
      <w:r>
        <w:rPr>
          <w:noProof/>
        </w:rPr>
        <w:pict>
          <v:shape id="_x0000_s1030" type="#_x0000_t75" style="position:absolute;margin-left:4in;margin-top:22.85pt;width:222.55pt;height:306pt;z-index:251662848">
            <v:imagedata r:id="rId30" o:title="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>
      <w:r>
        <w:rPr>
          <w:noProof/>
        </w:rPr>
        <w:pict>
          <v:shape id="_x0000_s1031" type="#_x0000_t75" style="position:absolute;margin-left:-45pt;margin-top:12.75pt;width:333pt;height:220.55pt;z-index:251661824">
            <v:imagedata r:id="rId31" o:title="" croptop="7705f"/>
            <w10:wrap type="square"/>
          </v:shape>
        </w:pict>
      </w:r>
    </w:p>
    <w:p w:rsidR="00472DD0" w:rsidRPr="008C5494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Default="00472DD0" w:rsidP="002F707D"/>
    <w:p w:rsidR="00472DD0" w:rsidRDefault="00472DD0" w:rsidP="002F707D">
      <w:pPr>
        <w:tabs>
          <w:tab w:val="left" w:pos="8760"/>
        </w:tabs>
      </w:pPr>
      <w:r>
        <w:tab/>
      </w:r>
    </w:p>
    <w:p w:rsidR="00472DD0" w:rsidRDefault="00472DD0" w:rsidP="002F707D">
      <w:pPr>
        <w:tabs>
          <w:tab w:val="left" w:pos="8760"/>
        </w:tabs>
      </w:pPr>
    </w:p>
    <w:p w:rsidR="00472DD0" w:rsidRDefault="00472DD0" w:rsidP="002F707D">
      <w:pPr>
        <w:tabs>
          <w:tab w:val="left" w:pos="8760"/>
        </w:tabs>
      </w:pPr>
      <w:r>
        <w:rPr>
          <w:noProof/>
        </w:rPr>
        <w:pict>
          <v:shape id="_x0000_s1032" type="#_x0000_t75" style="position:absolute;margin-left:-45pt;margin-top:-18pt;width:342pt;height:216.25pt;z-index:251656704">
            <v:imagedata r:id="rId32" o:title="" cropbottom="10309f"/>
            <w10:wrap type="square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>
      <w:r>
        <w:rPr>
          <w:noProof/>
        </w:rPr>
        <w:pict>
          <v:shape id="_x0000_s1033" type="#_x0000_t75" style="position:absolute;margin-left:-243.05pt;margin-top:.35pt;width:313.35pt;height:198.95pt;z-index:251657728">
            <v:imagedata r:id="rId33" o:title="" croptop="10042f"/>
            <w10:wrap type="square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Default="00472DD0" w:rsidP="002F707D"/>
    <w:p w:rsidR="00472DD0" w:rsidRDefault="00472DD0" w:rsidP="002F707D">
      <w:pPr>
        <w:tabs>
          <w:tab w:val="left" w:pos="1740"/>
        </w:tabs>
      </w:pPr>
      <w:r>
        <w:tab/>
      </w:r>
    </w:p>
    <w:p w:rsidR="00472DD0" w:rsidRPr="002F707D" w:rsidRDefault="00472DD0" w:rsidP="002F707D"/>
    <w:p w:rsidR="00472DD0" w:rsidRPr="002F707D" w:rsidRDefault="00472DD0" w:rsidP="002F707D">
      <w:r>
        <w:rPr>
          <w:noProof/>
        </w:rPr>
        <w:pict>
          <v:shape id="_x0000_s1034" type="#_x0000_t75" style="position:absolute;margin-left:162pt;margin-top:9.7pt;width:277.35pt;height:171.95pt;z-index:251658752">
            <v:imagedata r:id="rId34" o:title="" croptop="11345f"/>
            <w10:wrap type="square"/>
          </v:shape>
        </w:pict>
      </w:r>
    </w:p>
    <w:p w:rsidR="00472DD0" w:rsidRPr="002F707D" w:rsidRDefault="00472DD0" w:rsidP="002F707D"/>
    <w:p w:rsidR="00472DD0" w:rsidRPr="002F707D" w:rsidRDefault="00472DD0" w:rsidP="002F707D"/>
    <w:p w:rsidR="00472DD0" w:rsidRPr="002F707D" w:rsidRDefault="00472DD0" w:rsidP="002F707D"/>
    <w:p w:rsidR="00472DD0" w:rsidRDefault="00472DD0" w:rsidP="002F707D"/>
    <w:p w:rsidR="00472DD0" w:rsidRDefault="00472DD0" w:rsidP="002F707D">
      <w:pPr>
        <w:tabs>
          <w:tab w:val="left" w:pos="2175"/>
        </w:tabs>
      </w:pPr>
      <w:r>
        <w:tab/>
      </w:r>
    </w:p>
    <w:p w:rsidR="00472DD0" w:rsidRPr="002F707D" w:rsidRDefault="00472DD0" w:rsidP="002F707D">
      <w:r>
        <w:rPr>
          <w:noProof/>
        </w:rPr>
        <w:pict>
          <v:shape id="_x0000_s1035" type="#_x0000_t75" style="position:absolute;margin-left:234pt;margin-top:10.05pt;width:247.95pt;height:185.95pt;z-index:251659776">
            <v:imagedata r:id="rId35" o:title=""/>
            <w10:wrap type="square"/>
          </v:shape>
        </w:pict>
      </w:r>
    </w:p>
    <w:p w:rsidR="00472DD0" w:rsidRPr="002F707D" w:rsidRDefault="00472DD0" w:rsidP="002F707D">
      <w:r>
        <w:rPr>
          <w:noProof/>
        </w:rPr>
        <w:pict>
          <v:shape id="_x0000_s1036" type="#_x0000_t75" style="position:absolute;margin-left:-27pt;margin-top:20.6pt;width:3in;height:157.1pt;z-index:251660800">
            <v:imagedata r:id="rId36" o:title="" cropbottom="21220f" cropright="19837f"/>
            <w10:wrap type="square"/>
          </v:shape>
        </w:pict>
      </w:r>
    </w:p>
    <w:p w:rsidR="00472DD0" w:rsidRDefault="00472DD0" w:rsidP="002F707D"/>
    <w:p w:rsidR="00472DD0" w:rsidRPr="002F707D" w:rsidRDefault="00472DD0" w:rsidP="002F707D">
      <w:pPr>
        <w:tabs>
          <w:tab w:val="left" w:pos="1770"/>
        </w:tabs>
      </w:pPr>
      <w:r>
        <w:tab/>
      </w:r>
    </w:p>
    <w:sectPr w:rsidR="00472DD0" w:rsidRPr="002F707D" w:rsidSect="007344E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A428318"/>
    <w:lvl w:ilvl="0">
      <w:numFmt w:val="bullet"/>
      <w:lvlText w:val="*"/>
      <w:lvlJc w:val="left"/>
    </w:lvl>
  </w:abstractNum>
  <w:abstractNum w:abstractNumId="1">
    <w:nsid w:val="03B84F1D"/>
    <w:multiLevelType w:val="hybridMultilevel"/>
    <w:tmpl w:val="BC3246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9F0A8C"/>
    <w:multiLevelType w:val="hybridMultilevel"/>
    <w:tmpl w:val="A3AEE8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1640BB"/>
    <w:multiLevelType w:val="hybridMultilevel"/>
    <w:tmpl w:val="1BDAF4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numFmt w:val="bullet"/>
        <w:lvlText w:val=""/>
        <w:legacy w:legacy="1" w:legacySpace="0" w:legacyIndent="283"/>
        <w:lvlJc w:val="left"/>
        <w:rPr>
          <w:rFonts w:ascii="Symbol" w:hAnsi="Symbol" w:hint="default"/>
        </w:rPr>
      </w:lvl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4C7"/>
    <w:rsid w:val="000B7400"/>
    <w:rsid w:val="000E6EBC"/>
    <w:rsid w:val="00133D22"/>
    <w:rsid w:val="001B1FC2"/>
    <w:rsid w:val="00222122"/>
    <w:rsid w:val="002E105F"/>
    <w:rsid w:val="002F707D"/>
    <w:rsid w:val="00472DD0"/>
    <w:rsid w:val="00595201"/>
    <w:rsid w:val="00605DEB"/>
    <w:rsid w:val="00663825"/>
    <w:rsid w:val="006944C7"/>
    <w:rsid w:val="007344E5"/>
    <w:rsid w:val="007544CE"/>
    <w:rsid w:val="00836285"/>
    <w:rsid w:val="008A6E2E"/>
    <w:rsid w:val="008C5494"/>
    <w:rsid w:val="00A31563"/>
    <w:rsid w:val="00B31F0D"/>
    <w:rsid w:val="00B33805"/>
    <w:rsid w:val="00CB2BC9"/>
    <w:rsid w:val="00D74876"/>
    <w:rsid w:val="00D75BFC"/>
    <w:rsid w:val="00E34580"/>
    <w:rsid w:val="00FC7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7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22122"/>
  </w:style>
  <w:style w:type="paragraph" w:styleId="BalloonText">
    <w:name w:val="Balloon Text"/>
    <w:basedOn w:val="Normal"/>
    <w:link w:val="BalloonTextChar"/>
    <w:uiPriority w:val="99"/>
    <w:semiHidden/>
    <w:rsid w:val="00B33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3380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59520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&#1084;&#1072;&#1090;&#1077;&#1088;&#1080;&#1072;&#1083;&#1099;&#1076;&#1083;&#1103;&#1088;&#1086;&#1083;&#1080;&#1082;&#1072;/&#1092;&#1086;&#1090;&#1086;&#1075;&#1088;/IMG_0822.JPG" TargetMode="External"/><Relationship Id="rId13" Type="http://schemas.openxmlformats.org/officeDocument/2006/relationships/hyperlink" Target="../&#1084;&#1072;&#1090;&#1077;&#1088;&#1080;&#1072;&#1083;&#1099;&#1076;&#1083;&#1103;&#1088;&#1086;&#1083;&#1080;&#1082;&#1072;/&#1074;&#1080;&#1076;&#1077;&#1086;/MVI_0816.AVI" TargetMode="External"/><Relationship Id="rId18" Type="http://schemas.openxmlformats.org/officeDocument/2006/relationships/hyperlink" Target="../&#1075;&#1088;&#1072;&#1084;&#1086;&#1090;&#1072;.jpeg" TargetMode="External"/><Relationship Id="rId26" Type="http://schemas.openxmlformats.org/officeDocument/2006/relationships/hyperlink" Target="http://tourism.yaroslavl.ru/AV/medbookm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vitalactiv.narod.ru/planning.htm" TargetMode="External"/><Relationship Id="rId34" Type="http://schemas.openxmlformats.org/officeDocument/2006/relationships/image" Target="media/image9.jpeg"/><Relationship Id="rId7" Type="http://schemas.openxmlformats.org/officeDocument/2006/relationships/hyperlink" Target="../&#1084;&#1072;&#1090;&#1077;&#1088;&#1080;&#1072;&#1083;&#1099;&#1076;&#1083;&#1103;&#1088;&#1086;&#1083;&#1080;&#1082;&#1072;/&#1092;&#1086;&#1090;&#1086;&#1075;&#1088;/IMG_0831.JPG" TargetMode="External"/><Relationship Id="rId12" Type="http://schemas.openxmlformats.org/officeDocument/2006/relationships/hyperlink" Target="../&#1084;&#1072;&#1090;&#1077;&#1088;&#1080;&#1072;&#1083;&#1099;&#1076;&#1083;&#1103;&#1088;&#1086;&#1083;&#1080;&#1082;&#1072;/&#1074;&#1080;&#1076;&#1077;&#1086;/MVI_0816.AVI" TargetMode="External"/><Relationship Id="rId17" Type="http://schemas.openxmlformats.org/officeDocument/2006/relationships/hyperlink" Target="../&#1084;&#1072;&#1090;&#1077;&#1088;&#1080;&#1072;&#1083;&#1099;&#1076;&#1083;&#1103;&#1088;&#1086;&#1083;&#1080;&#1082;&#1072;/&#1074;&#1080;&#1076;&#1077;&#1086;/MVI_0825.AVI" TargetMode="External"/><Relationship Id="rId25" Type="http://schemas.openxmlformats.org/officeDocument/2006/relationships/hyperlink" Target="http://school-sector.relarn.ru/tanya/schoolweb/gimn1/obj/" TargetMode="External"/><Relationship Id="rId33" Type="http://schemas.openxmlformats.org/officeDocument/2006/relationships/image" Target="media/image8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../&#1073;&#1091;&#1082;&#1083;&#1077;&#1090;&#1086;&#1087;&#1088;&#1072;&#1074;&#1080;&#1083;&#1072;&#1093;&#1087;&#1086;&#1078;&#1072;&#1088;&#1085;&#1086;&#1081;&#1073;&#1077;&#1079;&#1086;&#1087;&#1072;&#1089;&#1085;&#1086;&#1089;&#1090;&#1080;.pub" TargetMode="External"/><Relationship Id="rId20" Type="http://schemas.openxmlformats.org/officeDocument/2006/relationships/hyperlink" Target="http://www.spas-extreme.ru/" TargetMode="External"/><Relationship Id="rId29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hyperlink" Target="../&#1057;&#1090;&#1072;&#1088;&#1090;&#1086;&#1074;&#1099;&#1081;&#1082;&#1083;&#1072;&#1089;&#1089;&#1085;&#1099;&#1081;&#1095;&#1072;&#1089;.odt" TargetMode="External"/><Relationship Id="rId11" Type="http://schemas.openxmlformats.org/officeDocument/2006/relationships/hyperlink" Target="../&#1084;&#1072;&#1090;&#1077;&#1088;&#1080;&#1072;&#1083;&#1099;&#1076;&#1083;&#1103;&#1088;&#1086;&#1083;&#1080;&#1082;&#1072;/&#1074;&#1080;&#1076;&#1077;&#1086;/MVI_0816.AVI" TargetMode="External"/><Relationship Id="rId24" Type="http://schemas.openxmlformats.org/officeDocument/2006/relationships/hyperlink" Target="http://www.0-1.ru/" TargetMode="External"/><Relationship Id="rId32" Type="http://schemas.openxmlformats.org/officeDocument/2006/relationships/image" Target="media/image7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../&#1089;&#1087;&#1077;&#1082;&#1090;&#1072;&#1082;&#1083;&#1100;&#1076;&#1083;&#1103;&#1085;&#1072;&#1095;&#1072;&#1083;&#1100;&#1085;&#1086;&#1081;&#1096;&#1082;&#1086;&#1083;&#1099;.odt" TargetMode="External"/><Relationship Id="rId23" Type="http://schemas.openxmlformats.org/officeDocument/2006/relationships/hyperlink" Target="http://festival.1september.ru/2003_2004/index.php?subject=12" TargetMode="External"/><Relationship Id="rId28" Type="http://schemas.openxmlformats.org/officeDocument/2006/relationships/image" Target="media/image3.jpeg"/><Relationship Id="rId36" Type="http://schemas.openxmlformats.org/officeDocument/2006/relationships/image" Target="media/image11.jpeg"/><Relationship Id="rId10" Type="http://schemas.openxmlformats.org/officeDocument/2006/relationships/hyperlink" Target="../&#1084;&#1072;&#1090;&#1077;&#1088;&#1080;&#1072;&#1083;&#1099;&#1076;&#1083;&#1103;&#1088;&#1086;&#1083;&#1080;&#1082;&#1072;/&#1092;&#1086;&#1090;&#1086;&#1075;&#1088;/IMG_0827.JPG" TargetMode="External"/><Relationship Id="rId19" Type="http://schemas.openxmlformats.org/officeDocument/2006/relationships/hyperlink" Target="http://chronicl.chat.ru/security.htm" TargetMode="External"/><Relationship Id="rId31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../&#1084;&#1072;&#1090;&#1077;&#1088;&#1080;&#1072;&#1083;&#1099;&#1076;&#1083;&#1103;&#1088;&#1086;&#1083;&#1080;&#1082;&#1072;/&#1092;&#1086;&#1090;&#1086;&#1075;&#1088;/IMG_0818.JPG" TargetMode="External"/><Relationship Id="rId14" Type="http://schemas.openxmlformats.org/officeDocument/2006/relationships/hyperlink" Target="../&#1080;&#1085;&#1089;&#1090;&#1088;&#1091;&#1082;&#1090;&#1072;&#1078;&#1076;&#1083;&#1103;&#1076;&#1086;&#1096;&#1082;&#1086;&#1083;&#1100;&#1085;&#1080;&#1082;&#1086;&#1074;.odt" TargetMode="External"/><Relationship Id="rId22" Type="http://schemas.openxmlformats.org/officeDocument/2006/relationships/hyperlink" Target="http://www.school-obz.org/" TargetMode="External"/><Relationship Id="rId27" Type="http://schemas.openxmlformats.org/officeDocument/2006/relationships/image" Target="media/image2.jpeg"/><Relationship Id="rId30" Type="http://schemas.openxmlformats.org/officeDocument/2006/relationships/image" Target="media/image5.jpeg"/><Relationship Id="rId35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124</TotalTime>
  <Pages>11</Pages>
  <Words>1274</Words>
  <Characters>7266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Работа</cp:lastModifiedBy>
  <cp:revision>11</cp:revision>
  <dcterms:created xsi:type="dcterms:W3CDTF">2016-09-23T10:45:00Z</dcterms:created>
  <dcterms:modified xsi:type="dcterms:W3CDTF">2017-02-28T10:50:00Z</dcterms:modified>
</cp:coreProperties>
</file>